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7835" w14:textId="77777777" w:rsidR="00616962" w:rsidRDefault="00616962" w:rsidP="005D1E1D">
      <w:pPr>
        <w:tabs>
          <w:tab w:val="left" w:leader="dot" w:pos="7938"/>
        </w:tabs>
        <w:rPr>
          <w:rFonts w:ascii="NewsGotT" w:hAnsi="NewsGotT"/>
          <w:b/>
          <w:sz w:val="28"/>
          <w:szCs w:val="28"/>
        </w:rPr>
      </w:pPr>
    </w:p>
    <w:p w14:paraId="18195802" w14:textId="77777777" w:rsidR="00616962" w:rsidRDefault="00616962" w:rsidP="005D1E1D">
      <w:pPr>
        <w:tabs>
          <w:tab w:val="left" w:leader="dot" w:pos="7938"/>
        </w:tabs>
        <w:rPr>
          <w:rFonts w:ascii="NewsGotT" w:hAnsi="NewsGotT"/>
          <w:b/>
          <w:sz w:val="28"/>
          <w:szCs w:val="28"/>
        </w:rPr>
      </w:pPr>
    </w:p>
    <w:p w14:paraId="1F51F488" w14:textId="77777777" w:rsidR="005D1E1D" w:rsidRPr="002B6043" w:rsidRDefault="005D1E1D" w:rsidP="005D1E1D">
      <w:pPr>
        <w:tabs>
          <w:tab w:val="left" w:leader="dot" w:pos="7938"/>
        </w:tabs>
        <w:rPr>
          <w:rFonts w:ascii="NewsGotT" w:hAnsi="NewsGotT"/>
          <w:b/>
          <w:sz w:val="28"/>
          <w:szCs w:val="28"/>
          <w:lang w:val="en-US"/>
        </w:rPr>
      </w:pPr>
      <w:r w:rsidRPr="002B6043">
        <w:rPr>
          <w:rFonts w:ascii="NewsGotT" w:hAnsi="NewsGotT"/>
          <w:b/>
          <w:sz w:val="28"/>
          <w:szCs w:val="28"/>
          <w:lang w:val="en-US"/>
        </w:rPr>
        <w:t>CERTIFICATE OF ATTENDANCE</w:t>
      </w:r>
    </w:p>
    <w:p w14:paraId="261EDAE7" w14:textId="431609A8" w:rsidR="00CB3E66" w:rsidRPr="002B6043" w:rsidRDefault="000B1687" w:rsidP="005D1E1D">
      <w:pPr>
        <w:tabs>
          <w:tab w:val="left" w:leader="dot" w:pos="7938"/>
        </w:tabs>
        <w:rPr>
          <w:rFonts w:ascii="NewsGotT" w:hAnsi="NewsGotT"/>
          <w:b/>
          <w:lang w:val="en-US"/>
        </w:rPr>
      </w:pPr>
      <w:r w:rsidRPr="002B6043">
        <w:rPr>
          <w:rFonts w:ascii="NewsGotT" w:hAnsi="NewsGotT"/>
          <w:b/>
          <w:lang w:val="en-US"/>
        </w:rPr>
        <w:t>Academic Year 202</w:t>
      </w:r>
      <w:r w:rsidR="00070C67">
        <w:rPr>
          <w:rFonts w:ascii="NewsGotT" w:hAnsi="NewsGotT"/>
          <w:b/>
          <w:lang w:val="en-US"/>
        </w:rPr>
        <w:t>5</w:t>
      </w:r>
      <w:r w:rsidRPr="002B6043">
        <w:rPr>
          <w:rFonts w:ascii="NewsGotT" w:hAnsi="NewsGotT"/>
          <w:b/>
          <w:lang w:val="en-US"/>
        </w:rPr>
        <w:t>/202</w:t>
      </w:r>
      <w:r w:rsidR="00070C67">
        <w:rPr>
          <w:rFonts w:ascii="NewsGotT" w:hAnsi="NewsGotT"/>
          <w:b/>
          <w:lang w:val="en-US"/>
        </w:rPr>
        <w:t>6</w:t>
      </w:r>
    </w:p>
    <w:p w14:paraId="08C08D10" w14:textId="77777777" w:rsidR="003C1146" w:rsidRPr="002B6043" w:rsidRDefault="003C1146" w:rsidP="005D1E1D">
      <w:pPr>
        <w:tabs>
          <w:tab w:val="left" w:leader="dot" w:pos="7938"/>
        </w:tabs>
        <w:rPr>
          <w:rFonts w:ascii="NewsGotT" w:hAnsi="NewsGotT"/>
          <w:b/>
          <w:sz w:val="28"/>
          <w:szCs w:val="28"/>
          <w:lang w:val="en-US"/>
        </w:rPr>
      </w:pPr>
    </w:p>
    <w:p w14:paraId="5DF05AAE" w14:textId="77777777" w:rsidR="005D1E1D" w:rsidRPr="002B6043" w:rsidRDefault="005D1E1D" w:rsidP="006442B6">
      <w:pPr>
        <w:tabs>
          <w:tab w:val="left" w:leader="dot" w:pos="7938"/>
        </w:tabs>
        <w:rPr>
          <w:rFonts w:ascii="NewsGotT" w:hAnsi="NewsGotT"/>
          <w:sz w:val="22"/>
          <w:szCs w:val="22"/>
          <w:lang w:val="en-US"/>
        </w:rPr>
      </w:pPr>
    </w:p>
    <w:p w14:paraId="68D3A411" w14:textId="77777777" w:rsidR="00855DDD" w:rsidRPr="00855DDD" w:rsidRDefault="00855DDD" w:rsidP="00C137B9">
      <w:pPr>
        <w:tabs>
          <w:tab w:val="left" w:leader="dot" w:pos="7938"/>
        </w:tabs>
        <w:spacing w:line="360" w:lineRule="auto"/>
        <w:rPr>
          <w:rFonts w:ascii="NewsGotT" w:hAnsi="NewsGotT"/>
          <w:sz w:val="22"/>
          <w:szCs w:val="22"/>
        </w:rPr>
      </w:pPr>
      <w:r w:rsidRPr="00855DDD">
        <w:rPr>
          <w:rFonts w:ascii="NewsGotT" w:hAnsi="NewsGotT"/>
          <w:sz w:val="22"/>
          <w:szCs w:val="22"/>
        </w:rPr>
        <w:t xml:space="preserve">Home Institution: </w:t>
      </w:r>
      <w:r w:rsidRPr="00855DDD">
        <w:rPr>
          <w:rFonts w:ascii="NewsGotT" w:hAnsi="NewsGotT"/>
          <w:b/>
          <w:sz w:val="22"/>
          <w:szCs w:val="22"/>
        </w:rPr>
        <w:t>UNIVERSIDADE DO MINHO (P BRAGA01)</w:t>
      </w:r>
    </w:p>
    <w:p w14:paraId="1A4A1EBB" w14:textId="77777777" w:rsidR="00855DDD" w:rsidRPr="00855DDD" w:rsidRDefault="00855DDD" w:rsidP="00C137B9">
      <w:pPr>
        <w:tabs>
          <w:tab w:val="left" w:leader="dot" w:pos="7938"/>
        </w:tabs>
        <w:spacing w:line="360" w:lineRule="auto"/>
        <w:rPr>
          <w:rFonts w:ascii="NewsGotT" w:hAnsi="NewsGotT"/>
          <w:sz w:val="10"/>
          <w:szCs w:val="10"/>
        </w:rPr>
      </w:pPr>
    </w:p>
    <w:p w14:paraId="2889BDC2" w14:textId="5409CED5" w:rsidR="00855DDD" w:rsidRPr="00296942" w:rsidRDefault="00855DDD" w:rsidP="00C137B9">
      <w:pPr>
        <w:tabs>
          <w:tab w:val="left" w:pos="7938"/>
        </w:tabs>
        <w:spacing w:line="360" w:lineRule="auto"/>
        <w:rPr>
          <w:rFonts w:ascii="NewsGotT" w:hAnsi="NewsGotT"/>
          <w:sz w:val="22"/>
          <w:szCs w:val="22"/>
          <w:lang w:val="en-US"/>
        </w:rPr>
      </w:pPr>
      <w:r w:rsidRPr="00296942">
        <w:rPr>
          <w:rFonts w:ascii="NewsGotT" w:hAnsi="NewsGotT"/>
          <w:sz w:val="22"/>
          <w:szCs w:val="22"/>
          <w:lang w:val="en-US"/>
        </w:rPr>
        <w:t xml:space="preserve">Host Institution: </w:t>
      </w:r>
      <w:r w:rsidR="004D4013" w:rsidRPr="004D4013">
        <w:rPr>
          <w:rFonts w:ascii="NewsGotT" w:hAnsi="NewsGotT"/>
          <w:b/>
          <w:bCs/>
          <w:sz w:val="22"/>
          <w:szCs w:val="22"/>
          <w:lang w:val="en-US"/>
        </w:rPr>
        <w:t>_____________________________</w:t>
      </w:r>
      <w:r w:rsidR="001956B8" w:rsidRPr="004D4013">
        <w:rPr>
          <w:rFonts w:ascii="NewsGotT" w:hAnsi="NewsGotT"/>
          <w:b/>
          <w:bCs/>
          <w:sz w:val="22"/>
          <w:szCs w:val="22"/>
          <w:lang w:val="en-US"/>
        </w:rPr>
        <w:t xml:space="preserve"> </w:t>
      </w:r>
      <w:r w:rsidR="00616962" w:rsidRPr="004D4013">
        <w:rPr>
          <w:rFonts w:ascii="NewsGotT" w:hAnsi="NewsGotT"/>
          <w:b/>
          <w:bCs/>
          <w:sz w:val="22"/>
          <w:szCs w:val="22"/>
          <w:lang w:val="en-US"/>
        </w:rPr>
        <w:t>(</w:t>
      </w:r>
      <w:r w:rsidR="004D4013" w:rsidRPr="004D4013">
        <w:rPr>
          <w:rFonts w:ascii="NewsGotT" w:hAnsi="NewsGotT"/>
          <w:b/>
          <w:bCs/>
          <w:sz w:val="22"/>
          <w:szCs w:val="22"/>
          <w:lang w:val="en-US"/>
        </w:rPr>
        <w:t>______________</w:t>
      </w:r>
      <w:r w:rsidR="002C4026" w:rsidRPr="004D4013">
        <w:rPr>
          <w:rFonts w:ascii="NewsGotT" w:hAnsi="NewsGotT"/>
          <w:b/>
          <w:bCs/>
          <w:sz w:val="22"/>
          <w:szCs w:val="22"/>
          <w:lang w:val="en-US"/>
        </w:rPr>
        <w:t>)</w:t>
      </w:r>
    </w:p>
    <w:p w14:paraId="47417C70" w14:textId="77777777" w:rsidR="00855DDD" w:rsidRDefault="00855DDD" w:rsidP="00855DDD">
      <w:pPr>
        <w:tabs>
          <w:tab w:val="left" w:pos="7938"/>
        </w:tabs>
        <w:rPr>
          <w:rFonts w:ascii="NewsGotT" w:hAnsi="NewsGotT"/>
          <w:b/>
          <w:bCs/>
          <w:lang w:val="en-US"/>
        </w:rPr>
      </w:pPr>
    </w:p>
    <w:p w14:paraId="364FC109" w14:textId="77777777" w:rsidR="00616962" w:rsidRDefault="00616962" w:rsidP="00855DDD">
      <w:pPr>
        <w:tabs>
          <w:tab w:val="left" w:pos="7938"/>
        </w:tabs>
        <w:rPr>
          <w:rFonts w:ascii="NewsGotT" w:hAnsi="NewsGotT"/>
          <w:b/>
          <w:bCs/>
          <w:lang w:val="en-US"/>
        </w:rPr>
      </w:pPr>
    </w:p>
    <w:p w14:paraId="2CAD42C6" w14:textId="77777777" w:rsidR="00616962" w:rsidRPr="00616962" w:rsidRDefault="00616962" w:rsidP="00C308EF">
      <w:pPr>
        <w:pStyle w:val="BodyText"/>
        <w:spacing w:line="360" w:lineRule="auto"/>
        <w:jc w:val="center"/>
        <w:outlineLvl w:val="0"/>
        <w:rPr>
          <w:rFonts w:ascii="NewsGotT" w:hAnsi="NewsGotT"/>
          <w:b/>
          <w:lang w:val="en-GB"/>
        </w:rPr>
      </w:pPr>
      <w:r w:rsidRPr="00616962">
        <w:rPr>
          <w:rFonts w:ascii="NewsGotT" w:hAnsi="NewsGotT"/>
          <w:b/>
          <w:lang w:val="en-GB"/>
        </w:rPr>
        <w:t>IT IS HEREBY CERTIFIED THAT:</w:t>
      </w:r>
    </w:p>
    <w:p w14:paraId="1FD92B72" w14:textId="6E64F02F" w:rsidR="004D4013" w:rsidRDefault="00616962" w:rsidP="00C308EF">
      <w:pPr>
        <w:pStyle w:val="BodyText"/>
        <w:spacing w:line="360" w:lineRule="auto"/>
        <w:jc w:val="center"/>
        <w:rPr>
          <w:rFonts w:ascii="NewsGotT" w:hAnsi="NewsGotT"/>
          <w:lang w:val="en-GB"/>
        </w:rPr>
      </w:pPr>
      <w:r w:rsidRPr="00616962">
        <w:rPr>
          <w:rFonts w:ascii="NewsGotT" w:hAnsi="NewsGotT"/>
          <w:lang w:val="en-GB"/>
        </w:rPr>
        <w:t>Mr./Ms</w:t>
      </w:r>
      <w:r w:rsidR="004D4013">
        <w:rPr>
          <w:rFonts w:ascii="NewsGotT" w:hAnsi="NewsGotT"/>
          <w:lang w:val="en-GB"/>
        </w:rPr>
        <w:t xml:space="preserve">. </w:t>
      </w:r>
      <w:r w:rsidR="004D4013" w:rsidRPr="004D4013">
        <w:rPr>
          <w:rFonts w:ascii="NewsGotT" w:hAnsi="NewsGotT"/>
          <w:b/>
          <w:bCs/>
          <w:lang w:val="en-GB"/>
        </w:rPr>
        <w:t>________________________________________________________</w:t>
      </w:r>
    </w:p>
    <w:p w14:paraId="0DE76ADE" w14:textId="38794858" w:rsidR="00E74698" w:rsidRPr="00616962" w:rsidRDefault="00E74698" w:rsidP="00C308EF">
      <w:pPr>
        <w:pStyle w:val="BodyText"/>
        <w:spacing w:line="360" w:lineRule="auto"/>
        <w:jc w:val="center"/>
        <w:rPr>
          <w:rFonts w:ascii="NewsGotT" w:hAnsi="NewsGotT"/>
          <w:lang w:val="en-GB"/>
        </w:rPr>
      </w:pPr>
      <w:r w:rsidRPr="00616962">
        <w:rPr>
          <w:rFonts w:ascii="NewsGotT" w:hAnsi="NewsGotT"/>
          <w:lang w:val="en-GB"/>
        </w:rPr>
        <w:t xml:space="preserve">performed </w:t>
      </w:r>
      <w:r>
        <w:rPr>
          <w:rFonts w:ascii="NewsGotT" w:hAnsi="NewsGotT"/>
          <w:lang w:val="en-GB"/>
        </w:rPr>
        <w:t>a</w:t>
      </w:r>
      <w:r w:rsidRPr="00616962">
        <w:rPr>
          <w:rFonts w:ascii="NewsGotT" w:hAnsi="NewsGotT"/>
          <w:lang w:val="en-GB"/>
        </w:rPr>
        <w:t xml:space="preserve"> t</w:t>
      </w:r>
      <w:r w:rsidR="00674C30">
        <w:rPr>
          <w:rFonts w:ascii="NewsGotT" w:hAnsi="NewsGotT"/>
          <w:lang w:val="en-GB"/>
        </w:rPr>
        <w:t>raining</w:t>
      </w:r>
      <w:r w:rsidRPr="00616962">
        <w:rPr>
          <w:rFonts w:ascii="NewsGotT" w:hAnsi="NewsGotT"/>
          <w:lang w:val="en-GB"/>
        </w:rPr>
        <w:t xml:space="preserve"> assignment under the ERASMUS+ programme at our institution between</w:t>
      </w:r>
    </w:p>
    <w:p w14:paraId="01FB7E53" w14:textId="77777777" w:rsidR="00E74698" w:rsidRPr="00616962" w:rsidRDefault="00E74698" w:rsidP="00E74698">
      <w:pPr>
        <w:pStyle w:val="BodyText"/>
        <w:spacing w:line="360" w:lineRule="auto"/>
        <w:rPr>
          <w:rFonts w:ascii="NewsGotT" w:hAnsi="NewsGotT"/>
          <w:lang w:val="en-GB"/>
        </w:rPr>
      </w:pPr>
    </w:p>
    <w:p w14:paraId="57701C1D" w14:textId="0C6AAB00" w:rsidR="00C308EF" w:rsidRDefault="004D4013" w:rsidP="00E74698">
      <w:pPr>
        <w:pStyle w:val="BodyText"/>
        <w:spacing w:line="360" w:lineRule="auto"/>
        <w:jc w:val="center"/>
        <w:rPr>
          <w:rFonts w:ascii="NewsGotT" w:hAnsi="NewsGotT"/>
          <w:szCs w:val="22"/>
          <w:lang w:val="en-US"/>
        </w:rPr>
      </w:pPr>
      <w:r w:rsidRPr="004D4013">
        <w:rPr>
          <w:rFonts w:ascii="NewsGotT" w:hAnsi="NewsGotT"/>
          <w:b/>
          <w:bCs/>
          <w:szCs w:val="22"/>
          <w:lang w:val="en-US"/>
        </w:rPr>
        <w:t>____/____/</w:t>
      </w:r>
      <w:r w:rsidR="00070C67">
        <w:rPr>
          <w:rFonts w:ascii="NewsGotT" w:hAnsi="NewsGotT"/>
          <w:b/>
          <w:bCs/>
          <w:szCs w:val="22"/>
          <w:lang w:val="en-US"/>
        </w:rPr>
        <w:t>____</w:t>
      </w:r>
      <w:r w:rsidR="00E74698" w:rsidRPr="00616962">
        <w:rPr>
          <w:rFonts w:ascii="NewsGotT" w:hAnsi="NewsGotT"/>
          <w:lang w:val="en-GB"/>
        </w:rPr>
        <w:t xml:space="preserve"> and </w:t>
      </w:r>
      <w:r w:rsidRPr="004D4013">
        <w:rPr>
          <w:rFonts w:ascii="NewsGotT" w:hAnsi="NewsGotT"/>
          <w:b/>
          <w:bCs/>
          <w:szCs w:val="22"/>
          <w:lang w:val="en-US"/>
        </w:rPr>
        <w:t>____/____/</w:t>
      </w:r>
      <w:r w:rsidR="00070C67">
        <w:rPr>
          <w:rFonts w:ascii="NewsGotT" w:hAnsi="NewsGotT"/>
          <w:b/>
          <w:bCs/>
          <w:szCs w:val="22"/>
          <w:lang w:val="en-US"/>
        </w:rPr>
        <w:t>____</w:t>
      </w:r>
    </w:p>
    <w:p w14:paraId="2829E80E" w14:textId="1B2184EF" w:rsidR="00E74698" w:rsidRPr="00616962" w:rsidRDefault="00E74698" w:rsidP="00E74698">
      <w:pPr>
        <w:pStyle w:val="BodyText"/>
        <w:spacing w:line="360" w:lineRule="auto"/>
        <w:jc w:val="center"/>
        <w:rPr>
          <w:rFonts w:ascii="NewsGotT" w:hAnsi="NewsGotT"/>
          <w:lang w:val="en-GB"/>
        </w:rPr>
      </w:pPr>
      <w:r>
        <w:rPr>
          <w:rFonts w:ascii="NewsGotT" w:hAnsi="NewsGotT"/>
          <w:szCs w:val="22"/>
          <w:lang w:val="en-US"/>
        </w:rPr>
        <w:t>(</w:t>
      </w:r>
      <w:r w:rsidR="00C308EF">
        <w:rPr>
          <w:rFonts w:ascii="NewsGotT" w:hAnsi="NewsGotT"/>
          <w:szCs w:val="22"/>
          <w:lang w:val="en-US"/>
        </w:rPr>
        <w:t>N</w:t>
      </w:r>
      <w:r>
        <w:rPr>
          <w:rFonts w:ascii="NewsGotT" w:hAnsi="NewsGotT"/>
          <w:szCs w:val="22"/>
          <w:lang w:val="en-US"/>
        </w:rPr>
        <w:t>ot including travel days)</w:t>
      </w:r>
      <w:r w:rsidR="00997147">
        <w:rPr>
          <w:rFonts w:ascii="NewsGotT" w:hAnsi="NewsGotT"/>
          <w:szCs w:val="22"/>
          <w:lang w:val="en-US"/>
        </w:rPr>
        <w:t>.</w:t>
      </w:r>
    </w:p>
    <w:p w14:paraId="6AB839E0" w14:textId="77777777" w:rsidR="00E74698" w:rsidRDefault="00E74698" w:rsidP="00E74698">
      <w:pPr>
        <w:pStyle w:val="BodyText"/>
        <w:jc w:val="left"/>
        <w:rPr>
          <w:rFonts w:ascii="NewsGotT" w:hAnsi="NewsGotT"/>
          <w:lang w:val="en-GB"/>
        </w:rPr>
      </w:pPr>
    </w:p>
    <w:p w14:paraId="38914095" w14:textId="77777777" w:rsidR="00E74698" w:rsidRDefault="00E74698" w:rsidP="00E74698">
      <w:pPr>
        <w:pStyle w:val="BodyText"/>
        <w:jc w:val="left"/>
        <w:rPr>
          <w:rFonts w:ascii="NewsGotT" w:hAnsi="NewsGotT"/>
          <w:lang w:val="en-GB"/>
        </w:rPr>
      </w:pPr>
    </w:p>
    <w:p w14:paraId="376777C9" w14:textId="5F8D4872" w:rsidR="00E74698" w:rsidRDefault="00E74698" w:rsidP="00C308EF">
      <w:pPr>
        <w:pStyle w:val="BodyText"/>
        <w:jc w:val="center"/>
        <w:rPr>
          <w:rFonts w:ascii="NewsGotT" w:hAnsi="NewsGotT"/>
          <w:lang w:val="en-GB"/>
        </w:rPr>
      </w:pPr>
      <w:r>
        <w:rPr>
          <w:rFonts w:ascii="NewsGotT" w:hAnsi="NewsGotT"/>
          <w:lang w:val="en-GB"/>
        </w:rPr>
        <w:t xml:space="preserve">During this </w:t>
      </w:r>
      <w:r w:rsidR="00853859">
        <w:rPr>
          <w:rFonts w:ascii="NewsGotT" w:hAnsi="NewsGotT"/>
          <w:lang w:val="en-GB"/>
        </w:rPr>
        <w:t>period,</w:t>
      </w:r>
      <w:r>
        <w:rPr>
          <w:rFonts w:ascii="NewsGotT" w:hAnsi="NewsGotT"/>
          <w:lang w:val="en-GB"/>
        </w:rPr>
        <w:t xml:space="preserve"> he/she developed the following activities:</w:t>
      </w:r>
    </w:p>
    <w:p w14:paraId="4A211DC6" w14:textId="77777777" w:rsidR="002951BC" w:rsidRDefault="002951BC" w:rsidP="00E74698">
      <w:pPr>
        <w:pStyle w:val="BodyText"/>
        <w:rPr>
          <w:rFonts w:ascii="NewsGotT" w:hAnsi="NewsGotT"/>
          <w:lang w:val="en-GB"/>
        </w:rPr>
      </w:pPr>
    </w:p>
    <w:p w14:paraId="176B23D4" w14:textId="77777777" w:rsidR="00E74698" w:rsidRDefault="00E74698" w:rsidP="00E74698">
      <w:pPr>
        <w:pStyle w:val="BodyText"/>
        <w:jc w:val="left"/>
        <w:rPr>
          <w:rFonts w:ascii="NewsGotT" w:hAnsi="NewsGotT"/>
          <w:lang w:val="en-GB"/>
        </w:rPr>
      </w:pPr>
    </w:p>
    <w:tbl>
      <w:tblPr>
        <w:tblW w:w="0" w:type="auto"/>
        <w:jc w:val="center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353"/>
      </w:tblGrid>
      <w:tr w:rsidR="002B6043" w:rsidRPr="007D0708" w14:paraId="58521381" w14:textId="77777777" w:rsidTr="002B6043">
        <w:trPr>
          <w:jc w:val="center"/>
        </w:trPr>
        <w:tc>
          <w:tcPr>
            <w:tcW w:w="7353" w:type="dxa"/>
            <w:shd w:val="clear" w:color="auto" w:fill="auto"/>
          </w:tcPr>
          <w:p w14:paraId="044A2C46" w14:textId="77777777" w:rsidR="002B6043" w:rsidRPr="007D0708" w:rsidRDefault="002B6043" w:rsidP="003C7934">
            <w:pPr>
              <w:pStyle w:val="BodyText"/>
              <w:spacing w:line="360" w:lineRule="auto"/>
              <w:jc w:val="center"/>
              <w:rPr>
                <w:rFonts w:ascii="NewsGotT" w:hAnsi="NewsGotT"/>
                <w:b/>
                <w:lang w:val="en-GB"/>
              </w:rPr>
            </w:pPr>
            <w:r w:rsidRPr="007D0708">
              <w:rPr>
                <w:rFonts w:ascii="NewsGotT" w:hAnsi="NewsGotT"/>
                <w:b/>
                <w:lang w:val="en-GB"/>
              </w:rPr>
              <w:t>Activities</w:t>
            </w:r>
          </w:p>
        </w:tc>
      </w:tr>
      <w:tr w:rsidR="002B6043" w:rsidRPr="007D0708" w14:paraId="6D6137AC" w14:textId="77777777" w:rsidTr="002B6043">
        <w:trPr>
          <w:jc w:val="center"/>
        </w:trPr>
        <w:tc>
          <w:tcPr>
            <w:tcW w:w="7353" w:type="dxa"/>
            <w:shd w:val="clear" w:color="auto" w:fill="auto"/>
          </w:tcPr>
          <w:p w14:paraId="5FC32057" w14:textId="77777777" w:rsidR="002B6043" w:rsidRPr="007D0708" w:rsidRDefault="002B6043" w:rsidP="003C7934">
            <w:pPr>
              <w:pStyle w:val="BodyText"/>
              <w:spacing w:line="360" w:lineRule="auto"/>
              <w:jc w:val="center"/>
              <w:rPr>
                <w:rFonts w:ascii="NewsGotT" w:hAnsi="NewsGotT"/>
                <w:lang w:val="en-GB"/>
              </w:rPr>
            </w:pPr>
          </w:p>
        </w:tc>
      </w:tr>
      <w:tr w:rsidR="002B6043" w:rsidRPr="007D0708" w14:paraId="65FE1919" w14:textId="77777777" w:rsidTr="002B6043">
        <w:trPr>
          <w:jc w:val="center"/>
        </w:trPr>
        <w:tc>
          <w:tcPr>
            <w:tcW w:w="7353" w:type="dxa"/>
            <w:shd w:val="clear" w:color="auto" w:fill="auto"/>
          </w:tcPr>
          <w:p w14:paraId="45A1C4E9" w14:textId="77777777" w:rsidR="002B6043" w:rsidRPr="007D0708" w:rsidRDefault="002B6043" w:rsidP="003C7934">
            <w:pPr>
              <w:pStyle w:val="BodyText"/>
              <w:spacing w:line="360" w:lineRule="auto"/>
              <w:jc w:val="center"/>
              <w:rPr>
                <w:rFonts w:ascii="NewsGotT" w:hAnsi="NewsGotT"/>
                <w:lang w:val="en-GB"/>
              </w:rPr>
            </w:pPr>
          </w:p>
        </w:tc>
      </w:tr>
      <w:tr w:rsidR="002B6043" w:rsidRPr="007D0708" w14:paraId="2A6870A9" w14:textId="77777777" w:rsidTr="002B6043">
        <w:trPr>
          <w:jc w:val="center"/>
        </w:trPr>
        <w:tc>
          <w:tcPr>
            <w:tcW w:w="7353" w:type="dxa"/>
            <w:shd w:val="clear" w:color="auto" w:fill="auto"/>
          </w:tcPr>
          <w:p w14:paraId="6015D089" w14:textId="77777777" w:rsidR="002B6043" w:rsidRPr="007D0708" w:rsidRDefault="002B6043" w:rsidP="003C7934">
            <w:pPr>
              <w:pStyle w:val="BodyText"/>
              <w:spacing w:line="360" w:lineRule="auto"/>
              <w:jc w:val="center"/>
              <w:rPr>
                <w:rFonts w:ascii="NewsGotT" w:hAnsi="NewsGotT"/>
                <w:lang w:val="en-GB"/>
              </w:rPr>
            </w:pPr>
          </w:p>
        </w:tc>
      </w:tr>
      <w:tr w:rsidR="002B6043" w:rsidRPr="007D0708" w14:paraId="081C0745" w14:textId="77777777" w:rsidTr="002B6043">
        <w:trPr>
          <w:jc w:val="center"/>
        </w:trPr>
        <w:tc>
          <w:tcPr>
            <w:tcW w:w="7353" w:type="dxa"/>
            <w:shd w:val="clear" w:color="auto" w:fill="auto"/>
          </w:tcPr>
          <w:p w14:paraId="03B6BEE4" w14:textId="77777777" w:rsidR="002B6043" w:rsidRPr="007D0708" w:rsidRDefault="002B6043" w:rsidP="003C7934">
            <w:pPr>
              <w:pStyle w:val="BodyText"/>
              <w:spacing w:line="360" w:lineRule="auto"/>
              <w:jc w:val="center"/>
              <w:rPr>
                <w:rFonts w:ascii="NewsGotT" w:hAnsi="NewsGotT"/>
                <w:b/>
                <w:lang w:val="en-GB"/>
              </w:rPr>
            </w:pPr>
          </w:p>
        </w:tc>
      </w:tr>
      <w:tr w:rsidR="002B6043" w:rsidRPr="007D0708" w14:paraId="291EFC72" w14:textId="77777777" w:rsidTr="002B6043">
        <w:trPr>
          <w:jc w:val="center"/>
        </w:trPr>
        <w:tc>
          <w:tcPr>
            <w:tcW w:w="7353" w:type="dxa"/>
            <w:shd w:val="clear" w:color="auto" w:fill="auto"/>
          </w:tcPr>
          <w:p w14:paraId="364F8BA7" w14:textId="77777777" w:rsidR="002B6043" w:rsidRPr="007D0708" w:rsidRDefault="002B6043" w:rsidP="003C7934">
            <w:pPr>
              <w:pStyle w:val="BodyText"/>
              <w:spacing w:line="360" w:lineRule="auto"/>
              <w:jc w:val="center"/>
              <w:rPr>
                <w:rFonts w:ascii="NewsGotT" w:hAnsi="NewsGotT"/>
                <w:lang w:val="en-GB"/>
              </w:rPr>
            </w:pPr>
          </w:p>
        </w:tc>
      </w:tr>
      <w:tr w:rsidR="002B6043" w:rsidRPr="007D0708" w14:paraId="319AFB0A" w14:textId="77777777" w:rsidTr="002B6043">
        <w:trPr>
          <w:jc w:val="center"/>
        </w:trPr>
        <w:tc>
          <w:tcPr>
            <w:tcW w:w="7353" w:type="dxa"/>
            <w:shd w:val="clear" w:color="auto" w:fill="auto"/>
          </w:tcPr>
          <w:p w14:paraId="24C7648D" w14:textId="77777777" w:rsidR="002B6043" w:rsidRPr="007D0708" w:rsidRDefault="002B6043" w:rsidP="003C7934">
            <w:pPr>
              <w:pStyle w:val="BodyText"/>
              <w:spacing w:line="360" w:lineRule="auto"/>
              <w:jc w:val="center"/>
              <w:rPr>
                <w:rFonts w:ascii="NewsGotT" w:hAnsi="NewsGotT"/>
                <w:lang w:val="en-GB"/>
              </w:rPr>
            </w:pPr>
          </w:p>
        </w:tc>
      </w:tr>
    </w:tbl>
    <w:p w14:paraId="219D7E6F" w14:textId="77777777" w:rsidR="00E74698" w:rsidRPr="00616962" w:rsidRDefault="00E74698" w:rsidP="00E74698">
      <w:pPr>
        <w:pStyle w:val="BodyText"/>
        <w:spacing w:line="360" w:lineRule="auto"/>
        <w:jc w:val="center"/>
        <w:rPr>
          <w:rFonts w:ascii="NewsGotT" w:hAnsi="NewsGotT"/>
          <w:lang w:val="en-GB"/>
        </w:rPr>
      </w:pPr>
    </w:p>
    <w:p w14:paraId="32082CF6" w14:textId="77777777" w:rsidR="00E74698" w:rsidRDefault="00E74698" w:rsidP="00E74698">
      <w:pPr>
        <w:pStyle w:val="BodyText"/>
        <w:spacing w:line="360" w:lineRule="auto"/>
        <w:jc w:val="center"/>
        <w:rPr>
          <w:rFonts w:ascii="NewsGotT" w:hAnsi="NewsGotT"/>
          <w:lang w:val="en-GB"/>
        </w:rPr>
      </w:pPr>
    </w:p>
    <w:p w14:paraId="7EB19B86" w14:textId="47C81C8B" w:rsidR="00E74698" w:rsidRPr="00616962" w:rsidRDefault="009F47E4" w:rsidP="00E74698">
      <w:pPr>
        <w:pStyle w:val="BodyText"/>
        <w:spacing w:line="360" w:lineRule="auto"/>
        <w:jc w:val="center"/>
        <w:rPr>
          <w:rFonts w:ascii="NewsGotT" w:hAnsi="NewsGotT"/>
          <w:lang w:val="en-GB"/>
        </w:rPr>
      </w:pPr>
      <w:r w:rsidRPr="00616962">
        <w:rPr>
          <w:rFonts w:ascii="NewsGotT" w:hAnsi="NewsGot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4542644" wp14:editId="4543740E">
                <wp:simplePos x="0" y="0"/>
                <wp:positionH relativeFrom="column">
                  <wp:posOffset>2120265</wp:posOffset>
                </wp:positionH>
                <wp:positionV relativeFrom="paragraph">
                  <wp:posOffset>219710</wp:posOffset>
                </wp:positionV>
                <wp:extent cx="3200400" cy="0"/>
                <wp:effectExtent l="6350" t="7620" r="12700" b="1143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86A42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95pt,17.3pt" to="418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" o:allowincell="f">
                <v:stroke dashstyle="dash"/>
              </v:line>
            </w:pict>
          </mc:Fallback>
        </mc:AlternateContent>
      </w:r>
      <w:r w:rsidRPr="00616962">
        <w:rPr>
          <w:rFonts w:ascii="NewsGotT" w:hAnsi="NewsGotT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B4CE8E1" wp14:editId="2AC43A3D">
                <wp:simplePos x="0" y="0"/>
                <wp:positionH relativeFrom="column">
                  <wp:posOffset>108585</wp:posOffset>
                </wp:positionH>
                <wp:positionV relativeFrom="paragraph">
                  <wp:posOffset>219710</wp:posOffset>
                </wp:positionV>
                <wp:extent cx="1097280" cy="0"/>
                <wp:effectExtent l="13970" t="7620" r="12700" b="1143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EBA95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7.3pt" to="94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" o:allowincell="f">
                <v:stroke dashstyle="dash"/>
              </v:line>
            </w:pict>
          </mc:Fallback>
        </mc:AlternateContent>
      </w:r>
    </w:p>
    <w:p w14:paraId="7EA872CA" w14:textId="77777777" w:rsidR="00E74698" w:rsidRPr="00616962" w:rsidRDefault="00E74698" w:rsidP="00753F7A">
      <w:pPr>
        <w:pStyle w:val="BodyText"/>
        <w:ind w:firstLine="708"/>
        <w:rPr>
          <w:rFonts w:ascii="NewsGotT" w:hAnsi="NewsGotT"/>
          <w:lang w:val="en-GB"/>
        </w:rPr>
      </w:pPr>
      <w:r w:rsidRPr="00616962">
        <w:rPr>
          <w:rFonts w:ascii="NewsGotT" w:hAnsi="NewsGotT"/>
          <w:lang w:val="en-GB"/>
        </w:rPr>
        <w:t>Date</w:t>
      </w:r>
      <w:r>
        <w:rPr>
          <w:rFonts w:ascii="NewsGotT" w:hAnsi="NewsGotT"/>
          <w:lang w:val="en-GB"/>
        </w:rPr>
        <w:t>*</w:t>
      </w:r>
      <w:r w:rsidRPr="00616962">
        <w:rPr>
          <w:rFonts w:ascii="NewsGotT" w:hAnsi="NewsGotT"/>
          <w:lang w:val="en-GB"/>
        </w:rPr>
        <w:t xml:space="preserve">                                                    </w:t>
      </w:r>
      <w:r>
        <w:rPr>
          <w:rFonts w:ascii="NewsGotT" w:hAnsi="NewsGotT"/>
          <w:lang w:val="en-GB"/>
        </w:rPr>
        <w:t xml:space="preserve">      </w:t>
      </w:r>
      <w:r w:rsidRPr="00616962">
        <w:rPr>
          <w:rFonts w:ascii="NewsGotT" w:hAnsi="NewsGotT"/>
          <w:lang w:val="en-GB"/>
        </w:rPr>
        <w:t xml:space="preserve">   Stamp and Signature</w:t>
      </w:r>
    </w:p>
    <w:p w14:paraId="1F48AD31" w14:textId="77777777" w:rsidR="00753F7A" w:rsidRDefault="00753F7A" w:rsidP="00753F7A">
      <w:pPr>
        <w:pStyle w:val="BodyText"/>
        <w:rPr>
          <w:rFonts w:ascii="NewsGotT" w:hAnsi="NewsGotT"/>
          <w:bCs/>
          <w:sz w:val="16"/>
          <w:szCs w:val="16"/>
          <w:lang w:val="en-US"/>
        </w:rPr>
      </w:pPr>
      <w:r w:rsidRPr="00616962">
        <w:rPr>
          <w:rFonts w:ascii="NewsGotT" w:hAnsi="NewsGotT"/>
          <w:bCs/>
          <w:sz w:val="16"/>
          <w:szCs w:val="16"/>
          <w:lang w:val="en-US"/>
        </w:rPr>
        <w:t>*This date should not be prior to the mobility period ending date.</w:t>
      </w:r>
    </w:p>
    <w:p w14:paraId="4228E361" w14:textId="77777777" w:rsidR="00753F7A" w:rsidRDefault="00753F7A" w:rsidP="00E74698">
      <w:pPr>
        <w:pStyle w:val="BodyText"/>
        <w:spacing w:before="100" w:beforeAutospacing="1"/>
        <w:rPr>
          <w:rFonts w:ascii="NewsGotT" w:hAnsi="NewsGotT"/>
          <w:bCs/>
          <w:sz w:val="16"/>
          <w:szCs w:val="16"/>
          <w:lang w:val="en-US"/>
        </w:rPr>
      </w:pPr>
    </w:p>
    <w:p w14:paraId="35A7CB05" w14:textId="77777777" w:rsidR="00E74698" w:rsidRPr="00616962" w:rsidRDefault="00E74698" w:rsidP="00E74698">
      <w:pPr>
        <w:pStyle w:val="BodyText"/>
        <w:spacing w:before="100" w:beforeAutospacing="1"/>
        <w:rPr>
          <w:rFonts w:ascii="NewsGotT" w:hAnsi="NewsGotT"/>
          <w:lang w:val="en-GB"/>
        </w:rPr>
      </w:pPr>
      <w:r w:rsidRPr="00616962">
        <w:rPr>
          <w:rFonts w:ascii="NewsGotT" w:hAnsi="NewsGotT"/>
          <w:lang w:val="en-GB"/>
        </w:rPr>
        <w:t>Name of the signatory: …………………………………………………</w:t>
      </w:r>
    </w:p>
    <w:p w14:paraId="1C65253D" w14:textId="09CA480C" w:rsidR="00E74698" w:rsidRDefault="00E74698" w:rsidP="00C308EF">
      <w:pPr>
        <w:pStyle w:val="BodyText"/>
        <w:spacing w:before="100" w:beforeAutospacing="1"/>
        <w:rPr>
          <w:rFonts w:ascii="NewsGotT" w:hAnsi="NewsGotT"/>
          <w:b/>
          <w:bCs/>
          <w:lang w:val="en-US"/>
        </w:rPr>
      </w:pPr>
      <w:r w:rsidRPr="00616962">
        <w:rPr>
          <w:rFonts w:ascii="NewsGotT" w:hAnsi="NewsGotT"/>
          <w:lang w:val="en-GB"/>
        </w:rPr>
        <w:t xml:space="preserve">Function: ……………………………………………………………..   </w:t>
      </w:r>
    </w:p>
    <w:p w14:paraId="6F525752" w14:textId="77777777" w:rsidR="00E74698" w:rsidRDefault="00E74698" w:rsidP="00E74698">
      <w:pPr>
        <w:tabs>
          <w:tab w:val="left" w:pos="7938"/>
        </w:tabs>
        <w:rPr>
          <w:rFonts w:ascii="NewsGotT" w:hAnsi="NewsGotT"/>
          <w:b/>
          <w:bCs/>
          <w:lang w:val="en-US"/>
        </w:rPr>
      </w:pPr>
    </w:p>
    <w:p w14:paraId="44ECCD8A" w14:textId="77777777" w:rsidR="00E74698" w:rsidRPr="00296942" w:rsidRDefault="00E74698" w:rsidP="00E74698">
      <w:pPr>
        <w:tabs>
          <w:tab w:val="left" w:pos="7938"/>
        </w:tabs>
        <w:rPr>
          <w:rFonts w:ascii="NewsGotT" w:hAnsi="NewsGotT"/>
          <w:b/>
          <w:bCs/>
          <w:lang w:val="en-US"/>
        </w:rPr>
      </w:pPr>
    </w:p>
    <w:p w14:paraId="4B95FE93" w14:textId="77777777" w:rsidR="00616962" w:rsidRPr="00296942" w:rsidRDefault="00616962" w:rsidP="00E74698">
      <w:pPr>
        <w:pStyle w:val="BodyText"/>
        <w:spacing w:line="360" w:lineRule="auto"/>
        <w:rPr>
          <w:rFonts w:ascii="NewsGotT" w:hAnsi="NewsGotT"/>
          <w:b/>
          <w:bCs/>
          <w:lang w:val="en-US"/>
        </w:rPr>
      </w:pPr>
    </w:p>
    <w:sectPr w:rsidR="00616962" w:rsidRPr="00296942" w:rsidSect="002F0694">
      <w:footerReference w:type="even" r:id="rId7"/>
      <w:footerReference w:type="default" r:id="rId8"/>
      <w:headerReference w:type="first" r:id="rId9"/>
      <w:pgSz w:w="11906" w:h="16838"/>
      <w:pgMar w:top="142" w:right="1701" w:bottom="0" w:left="148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57B4B" w14:textId="77777777" w:rsidR="008F5C55" w:rsidRDefault="008F5C55">
      <w:r>
        <w:separator/>
      </w:r>
    </w:p>
  </w:endnote>
  <w:endnote w:type="continuationSeparator" w:id="0">
    <w:p w14:paraId="61EA170B" w14:textId="77777777" w:rsidR="008F5C55" w:rsidRDefault="008F5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GotT">
    <w:panose1 w:val="00000000000000000000"/>
    <w:charset w:val="00"/>
    <w:family w:val="auto"/>
    <w:pitch w:val="variable"/>
    <w:sig w:usb0="800000AF" w:usb1="0000204A" w:usb2="00000000" w:usb3="00000000" w:csb0="00000019" w:csb1="00000000"/>
  </w:font>
  <w:font w:name="NewsGotTLig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177ED" w14:textId="77777777" w:rsidR="001956B8" w:rsidRDefault="001956B8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E82AC1E" w14:textId="77777777" w:rsidR="001956B8" w:rsidRDefault="001956B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49530" w14:textId="77777777" w:rsidR="001956B8" w:rsidRDefault="001956B8">
    <w:pPr>
      <w:pStyle w:val="Footer"/>
      <w:framePr w:wrap="around" w:vAnchor="text" w:hAnchor="page" w:x="3766" w:yAlign="bottom"/>
      <w:ind w:right="-90"/>
      <w:rPr>
        <w:rStyle w:val="PageNumber"/>
        <w:rFonts w:ascii="NewsGotTLig" w:hAnsi="NewsGotTLig"/>
        <w:sz w:val="18"/>
        <w:szCs w:val="18"/>
      </w:rPr>
    </w:pPr>
  </w:p>
  <w:p w14:paraId="6E9C5616" w14:textId="77777777" w:rsidR="001956B8" w:rsidRDefault="001956B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EC1FA" w14:textId="77777777" w:rsidR="008F5C55" w:rsidRDefault="008F5C55">
      <w:r>
        <w:separator/>
      </w:r>
    </w:p>
  </w:footnote>
  <w:footnote w:type="continuationSeparator" w:id="0">
    <w:p w14:paraId="55675A84" w14:textId="77777777" w:rsidR="008F5C55" w:rsidRDefault="008F5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6A8E" w14:textId="40529879" w:rsidR="001956B8" w:rsidRDefault="009F47E4">
    <w:r>
      <w:rPr>
        <w:noProof/>
      </w:rPr>
      <w:drawing>
        <wp:anchor distT="0" distB="0" distL="114300" distR="114300" simplePos="0" relativeHeight="251657728" behindDoc="0" locked="0" layoutInCell="1" allowOverlap="1" wp14:anchorId="0B7E4BEC" wp14:editId="77ACEED0">
          <wp:simplePos x="0" y="0"/>
          <wp:positionH relativeFrom="margin">
            <wp:posOffset>327660</wp:posOffset>
          </wp:positionH>
          <wp:positionV relativeFrom="margin">
            <wp:posOffset>-927100</wp:posOffset>
          </wp:positionV>
          <wp:extent cx="1833245" cy="37211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56B8">
      <w:t xml:space="preserve">                                                                                                     </w:t>
    </w:r>
    <w:r w:rsidRPr="00B563D8">
      <w:rPr>
        <w:noProof/>
      </w:rPr>
      <w:drawing>
        <wp:inline distT="0" distB="0" distL="0" distR="0" wp14:anchorId="5492193E" wp14:editId="2131812D">
          <wp:extent cx="1314450" cy="1019175"/>
          <wp:effectExtent l="0" t="0" r="0" b="0"/>
          <wp:docPr id="1" name="Picture 1" descr="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F6ABF7" w14:textId="77777777" w:rsidR="001956B8" w:rsidRDefault="001956B8" w:rsidP="00855D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55"/>
    <w:rsid w:val="00004D1B"/>
    <w:rsid w:val="00017C03"/>
    <w:rsid w:val="00030015"/>
    <w:rsid w:val="0004624B"/>
    <w:rsid w:val="00061702"/>
    <w:rsid w:val="00070C67"/>
    <w:rsid w:val="00071F81"/>
    <w:rsid w:val="00076EE9"/>
    <w:rsid w:val="00093A2B"/>
    <w:rsid w:val="000B1687"/>
    <w:rsid w:val="000B6FF1"/>
    <w:rsid w:val="000D0885"/>
    <w:rsid w:val="000F4EA6"/>
    <w:rsid w:val="00123BE6"/>
    <w:rsid w:val="00127027"/>
    <w:rsid w:val="00127352"/>
    <w:rsid w:val="001360B0"/>
    <w:rsid w:val="00176732"/>
    <w:rsid w:val="001956B8"/>
    <w:rsid w:val="001A6B2B"/>
    <w:rsid w:val="001C7C64"/>
    <w:rsid w:val="001E60FE"/>
    <w:rsid w:val="001E64E2"/>
    <w:rsid w:val="001F416B"/>
    <w:rsid w:val="00221513"/>
    <w:rsid w:val="00222602"/>
    <w:rsid w:val="0022309D"/>
    <w:rsid w:val="00227318"/>
    <w:rsid w:val="0023400C"/>
    <w:rsid w:val="002951BC"/>
    <w:rsid w:val="00296942"/>
    <w:rsid w:val="002B6043"/>
    <w:rsid w:val="002C4026"/>
    <w:rsid w:val="002E2981"/>
    <w:rsid w:val="002E3584"/>
    <w:rsid w:val="002F0694"/>
    <w:rsid w:val="0034071A"/>
    <w:rsid w:val="003659AF"/>
    <w:rsid w:val="003A37B0"/>
    <w:rsid w:val="003B6D45"/>
    <w:rsid w:val="003B790D"/>
    <w:rsid w:val="003C1146"/>
    <w:rsid w:val="003C7934"/>
    <w:rsid w:val="003D054B"/>
    <w:rsid w:val="00406E67"/>
    <w:rsid w:val="004106C2"/>
    <w:rsid w:val="00420653"/>
    <w:rsid w:val="00434882"/>
    <w:rsid w:val="0046298B"/>
    <w:rsid w:val="004749B2"/>
    <w:rsid w:val="00496A71"/>
    <w:rsid w:val="004B12A0"/>
    <w:rsid w:val="004B4FF7"/>
    <w:rsid w:val="004C752C"/>
    <w:rsid w:val="004D169A"/>
    <w:rsid w:val="004D4013"/>
    <w:rsid w:val="004D65FC"/>
    <w:rsid w:val="004E42ED"/>
    <w:rsid w:val="004E52A3"/>
    <w:rsid w:val="0051109B"/>
    <w:rsid w:val="005139A2"/>
    <w:rsid w:val="005143FD"/>
    <w:rsid w:val="00521C5C"/>
    <w:rsid w:val="005305CE"/>
    <w:rsid w:val="00536021"/>
    <w:rsid w:val="00537156"/>
    <w:rsid w:val="005826B6"/>
    <w:rsid w:val="00585298"/>
    <w:rsid w:val="00586AFB"/>
    <w:rsid w:val="005D1E1D"/>
    <w:rsid w:val="005F31AB"/>
    <w:rsid w:val="0061641B"/>
    <w:rsid w:val="00616962"/>
    <w:rsid w:val="00624FB0"/>
    <w:rsid w:val="00641D66"/>
    <w:rsid w:val="006442B6"/>
    <w:rsid w:val="00674C30"/>
    <w:rsid w:val="006B1DAD"/>
    <w:rsid w:val="006C33A3"/>
    <w:rsid w:val="006F1158"/>
    <w:rsid w:val="007014EE"/>
    <w:rsid w:val="0073045F"/>
    <w:rsid w:val="00753F7A"/>
    <w:rsid w:val="0077647F"/>
    <w:rsid w:val="00795606"/>
    <w:rsid w:val="0079793C"/>
    <w:rsid w:val="007F34B8"/>
    <w:rsid w:val="00812A89"/>
    <w:rsid w:val="00826C22"/>
    <w:rsid w:val="008271D4"/>
    <w:rsid w:val="00853859"/>
    <w:rsid w:val="00855DDD"/>
    <w:rsid w:val="00871423"/>
    <w:rsid w:val="0088222D"/>
    <w:rsid w:val="00886C8F"/>
    <w:rsid w:val="008E3D05"/>
    <w:rsid w:val="008F5C55"/>
    <w:rsid w:val="0091244D"/>
    <w:rsid w:val="00912E39"/>
    <w:rsid w:val="00934CB9"/>
    <w:rsid w:val="00950467"/>
    <w:rsid w:val="00964EE8"/>
    <w:rsid w:val="009968B2"/>
    <w:rsid w:val="00997147"/>
    <w:rsid w:val="009B64D5"/>
    <w:rsid w:val="009F47E4"/>
    <w:rsid w:val="00A070A2"/>
    <w:rsid w:val="00A1358F"/>
    <w:rsid w:val="00A30192"/>
    <w:rsid w:val="00A746CC"/>
    <w:rsid w:val="00A84ECC"/>
    <w:rsid w:val="00A93BC7"/>
    <w:rsid w:val="00AC59B3"/>
    <w:rsid w:val="00AE662E"/>
    <w:rsid w:val="00AE6CA6"/>
    <w:rsid w:val="00B05B97"/>
    <w:rsid w:val="00B16CDE"/>
    <w:rsid w:val="00B21B90"/>
    <w:rsid w:val="00B30B60"/>
    <w:rsid w:val="00B33F2C"/>
    <w:rsid w:val="00B42A46"/>
    <w:rsid w:val="00B44BBB"/>
    <w:rsid w:val="00B5278F"/>
    <w:rsid w:val="00BB51EF"/>
    <w:rsid w:val="00BD1106"/>
    <w:rsid w:val="00BF2947"/>
    <w:rsid w:val="00BF4493"/>
    <w:rsid w:val="00C03379"/>
    <w:rsid w:val="00C137B9"/>
    <w:rsid w:val="00C308EF"/>
    <w:rsid w:val="00C4011C"/>
    <w:rsid w:val="00C40D70"/>
    <w:rsid w:val="00C436DE"/>
    <w:rsid w:val="00C713FD"/>
    <w:rsid w:val="00C76B82"/>
    <w:rsid w:val="00C8540E"/>
    <w:rsid w:val="00CB3E66"/>
    <w:rsid w:val="00CB6886"/>
    <w:rsid w:val="00CD72DC"/>
    <w:rsid w:val="00D03AEC"/>
    <w:rsid w:val="00D0575C"/>
    <w:rsid w:val="00D226D9"/>
    <w:rsid w:val="00D50579"/>
    <w:rsid w:val="00D53EBC"/>
    <w:rsid w:val="00D56A67"/>
    <w:rsid w:val="00D62BF5"/>
    <w:rsid w:val="00DB1560"/>
    <w:rsid w:val="00DF2252"/>
    <w:rsid w:val="00E0176B"/>
    <w:rsid w:val="00E5467B"/>
    <w:rsid w:val="00E7004E"/>
    <w:rsid w:val="00E74698"/>
    <w:rsid w:val="00E91B5B"/>
    <w:rsid w:val="00E94D39"/>
    <w:rsid w:val="00E9519D"/>
    <w:rsid w:val="00E95DCD"/>
    <w:rsid w:val="00EB2207"/>
    <w:rsid w:val="00ED70A8"/>
    <w:rsid w:val="00F15DCB"/>
    <w:rsid w:val="00F54755"/>
    <w:rsid w:val="00F618F9"/>
    <w:rsid w:val="00F72DA9"/>
    <w:rsid w:val="00F7339C"/>
    <w:rsid w:val="00F91F2E"/>
    <w:rsid w:val="00F9682B"/>
    <w:rsid w:val="00FA22C8"/>
    <w:rsid w:val="00FA26F9"/>
    <w:rsid w:val="00FB6B14"/>
    <w:rsid w:val="00FF0B98"/>
    <w:rsid w:val="00FF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589B8223"/>
  <w15:chartTrackingRefBased/>
  <w15:docId w15:val="{537F37C4-D080-4231-A65B-F56B61AB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1702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95DCD"/>
    <w:pPr>
      <w:keepNext/>
      <w:tabs>
        <w:tab w:val="center" w:pos="4253"/>
      </w:tabs>
      <w:spacing w:line="360" w:lineRule="auto"/>
      <w:ind w:left="4820"/>
      <w:jc w:val="center"/>
      <w:outlineLvl w:val="1"/>
    </w:pPr>
    <w:rPr>
      <w:i/>
      <w:szCs w:val="20"/>
      <w:lang w:val="x-none" w:eastAsia="en-US"/>
    </w:rPr>
  </w:style>
  <w:style w:type="paragraph" w:styleId="Heading4">
    <w:name w:val="heading 4"/>
    <w:basedOn w:val="Normal"/>
    <w:next w:val="Normal"/>
    <w:qFormat/>
    <w:rsid w:val="00E95DCD"/>
    <w:pPr>
      <w:keepNext/>
      <w:tabs>
        <w:tab w:val="left" w:leader="dot" w:pos="7938"/>
      </w:tabs>
      <w:jc w:val="center"/>
      <w:outlineLvl w:val="3"/>
    </w:pPr>
    <w:rPr>
      <w:rFonts w:ascii="Arial" w:hAnsi="Arial"/>
      <w:b/>
      <w:sz w:val="28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rsid w:val="00E95DCD"/>
    <w:pPr>
      <w:jc w:val="both"/>
    </w:pPr>
    <w:rPr>
      <w:rFonts w:ascii="Arial" w:hAnsi="Arial"/>
      <w:sz w:val="22"/>
      <w:szCs w:val="20"/>
      <w:lang w:eastAsia="en-US"/>
    </w:rPr>
  </w:style>
  <w:style w:type="paragraph" w:styleId="BalloonText">
    <w:name w:val="Balloon Text"/>
    <w:basedOn w:val="Normal"/>
    <w:semiHidden/>
    <w:rsid w:val="00E95DCD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5139A2"/>
    <w:rPr>
      <w:i/>
      <w:sz w:val="24"/>
      <w:lang w:eastAsia="en-US"/>
    </w:rPr>
  </w:style>
  <w:style w:type="table" w:styleId="TableGrid">
    <w:name w:val="Table Grid"/>
    <w:basedOn w:val="TableNormal"/>
    <w:rsid w:val="00644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rsid w:val="00616962"/>
    <w:pPr>
      <w:tabs>
        <w:tab w:val="left" w:pos="2161"/>
      </w:tabs>
      <w:spacing w:after="240"/>
      <w:ind w:left="1441"/>
      <w:jc w:val="both"/>
    </w:pPr>
    <w:rPr>
      <w:snapToGrid w:val="0"/>
      <w:szCs w:val="20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atriz\Application%20Data\Microsoft\Templates\GRI_memorand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A98DC2F53A574D9F21778C6FA05558" ma:contentTypeVersion="0" ma:contentTypeDescription="Criar um novo documento." ma:contentTypeScope="" ma:versionID="9f063747d2f39d11c9bf55d44cced11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506b910cc15b996377c43172305fc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A6C21F-9E0E-4EA0-B6ED-341B5494F1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9BFBD3-D2DB-44A6-A9CB-375CBDEDB2BB}"/>
</file>

<file path=customXml/itemProps3.xml><?xml version="1.0" encoding="utf-8"?>
<ds:datastoreItem xmlns:ds="http://schemas.openxmlformats.org/officeDocument/2006/customXml" ds:itemID="{192538BB-FE9F-4826-8DEB-E0D78BC07C88}"/>
</file>

<file path=customXml/itemProps4.xml><?xml version="1.0" encoding="utf-8"?>
<ds:datastoreItem xmlns:ds="http://schemas.openxmlformats.org/officeDocument/2006/customXml" ds:itemID="{B106932D-0D02-4D3D-BB12-63B7D72A7936}"/>
</file>

<file path=docProps/app.xml><?xml version="1.0" encoding="utf-8"?>
<Properties xmlns="http://schemas.openxmlformats.org/officeDocument/2006/extended-properties" xmlns:vt="http://schemas.openxmlformats.org/officeDocument/2006/docPropsVTypes">
  <Template>GRI_memorando</Template>
  <TotalTime>4</TotalTime>
  <Pages>1</Pages>
  <Words>75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Universidade do Minho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Presença_Formação</dc:title>
  <dc:subject/>
  <dc:creator>beatriz</dc:creator>
  <cp:keywords/>
  <cp:lastModifiedBy>José Nuno Saraiva Bonjardim</cp:lastModifiedBy>
  <cp:revision>9</cp:revision>
  <cp:lastPrinted>2015-01-09T15:39:00Z</cp:lastPrinted>
  <dcterms:created xsi:type="dcterms:W3CDTF">2023-03-03T14:44:00Z</dcterms:created>
  <dcterms:modified xsi:type="dcterms:W3CDTF">2025-08-26T16:09:00Z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0x01010046A98DC2F53A574D9F21778C6FA05558</vt:lpwstr>
  </property>
</Properties>
</file>